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600" w:firstRow="0" w:lastRow="0" w:firstColumn="0" w:lastColumn="0" w:noHBand="1" w:noVBand="1"/>
      </w:tblPr>
      <w:tblGrid>
        <w:gridCol w:w="810"/>
        <w:gridCol w:w="5310"/>
        <w:gridCol w:w="1260"/>
        <w:gridCol w:w="3330"/>
        <w:gridCol w:w="2250"/>
      </w:tblGrid>
      <w:tr w:rsidR="00AA0737" w14:paraId="7D48BBFE" w14:textId="77777777" w:rsidTr="00AA0737">
        <w:trPr>
          <w:trHeight w:val="3324"/>
          <w:jc w:val="center"/>
        </w:trPr>
        <w:tc>
          <w:tcPr>
            <w:tcW w:w="12960" w:type="dxa"/>
            <w:gridSpan w:val="5"/>
            <w:vAlign w:val="bottom"/>
          </w:tcPr>
          <w:p w14:paraId="11B58F57" w14:textId="1FED7AB6" w:rsidR="00AA0737" w:rsidRPr="00B727D8" w:rsidRDefault="00FF4C67" w:rsidP="00AA0737">
            <w:pPr>
              <w:pStyle w:val="Title"/>
              <w:rPr>
                <w:rFonts w:ascii="Georgia" w:hAnsi="Georgia"/>
                <w:iCs/>
                <w:color w:val="3B6379" w:themeColor="text1"/>
                <w:sz w:val="112"/>
                <w:szCs w:val="112"/>
              </w:rPr>
            </w:pPr>
            <w:r w:rsidRPr="00B727D8">
              <w:rPr>
                <w:rFonts w:ascii="Georgia" w:hAnsi="Georgia"/>
                <w:iCs/>
                <w:color w:val="3B6379" w:themeColor="text1"/>
                <w:sz w:val="112"/>
                <w:szCs w:val="112"/>
              </w:rPr>
              <w:t>“</w:t>
            </w:r>
            <w:r w:rsidR="004F23E5" w:rsidRPr="00B727D8">
              <w:rPr>
                <w:rFonts w:ascii="Georgia" w:hAnsi="Georgia"/>
                <w:iCs/>
                <w:color w:val="3B6379" w:themeColor="text1"/>
                <w:sz w:val="112"/>
                <w:szCs w:val="112"/>
              </w:rPr>
              <w:t>Caught in the Act</w:t>
            </w:r>
            <w:r w:rsidRPr="00B727D8">
              <w:rPr>
                <w:rFonts w:ascii="Georgia" w:hAnsi="Georgia"/>
                <w:iCs/>
                <w:color w:val="3B6379" w:themeColor="text1"/>
                <w:sz w:val="112"/>
                <w:szCs w:val="112"/>
              </w:rPr>
              <w:t>”</w:t>
            </w:r>
          </w:p>
        </w:tc>
      </w:tr>
      <w:tr w:rsidR="00AA0737" w14:paraId="244D130E" w14:textId="77777777" w:rsidTr="00AA0737">
        <w:trPr>
          <w:jc w:val="center"/>
        </w:trPr>
        <w:tc>
          <w:tcPr>
            <w:tcW w:w="12960" w:type="dxa"/>
            <w:gridSpan w:val="5"/>
          </w:tcPr>
          <w:p w14:paraId="6A60F2BC" w14:textId="76098D43" w:rsidR="00AA0737" w:rsidRPr="001E1310" w:rsidRDefault="004F23E5" w:rsidP="00AA0737">
            <w:pPr>
              <w:pStyle w:val="Subtitle"/>
              <w:rPr>
                <w:rFonts w:ascii="Georgia" w:hAnsi="Georgia"/>
                <w:i w:val="0"/>
                <w:color w:val="3B6379" w:themeColor="text1"/>
              </w:rPr>
            </w:pPr>
            <w:r>
              <w:rPr>
                <w:rFonts w:ascii="Georgia" w:hAnsi="Georgia"/>
                <w:i w:val="0"/>
                <w:color w:val="3B6379" w:themeColor="text1"/>
              </w:rPr>
              <w:t xml:space="preserve">Certificate </w:t>
            </w:r>
            <w:r w:rsidR="004B528E" w:rsidRPr="001E1310">
              <w:rPr>
                <w:rFonts w:ascii="Georgia" w:hAnsi="Georgia"/>
                <w:i w:val="0"/>
                <w:color w:val="3B6379" w:themeColor="text1"/>
              </w:rPr>
              <w:t>OF ACHIEVEMENT</w:t>
            </w:r>
          </w:p>
        </w:tc>
      </w:tr>
      <w:tr w:rsidR="00AA0737" w14:paraId="38D0B067" w14:textId="77777777" w:rsidTr="00AA0737">
        <w:trPr>
          <w:jc w:val="center"/>
        </w:trPr>
        <w:tc>
          <w:tcPr>
            <w:tcW w:w="12960" w:type="dxa"/>
            <w:gridSpan w:val="5"/>
          </w:tcPr>
          <w:p w14:paraId="3BE0C41F" w14:textId="17358715" w:rsidR="00AA0737" w:rsidRPr="0076169C" w:rsidRDefault="00FC0A18" w:rsidP="00AA0737">
            <w:pPr>
              <w:rPr>
                <w:rFonts w:ascii="Arial" w:hAnsi="Arial" w:cs="Arial"/>
                <w:i w:val="0"/>
                <w:iCs w:val="0"/>
              </w:rPr>
            </w:pPr>
            <w:r>
              <w:rPr>
                <w:rFonts w:ascii="Arial" w:hAnsi="Arial" w:cs="Arial"/>
                <w:i w:val="0"/>
                <w:iCs w:val="0"/>
                <w:color w:val="38AECC" w:themeColor="text2"/>
              </w:rPr>
              <w:t>ORGANIZATION</w:t>
            </w:r>
            <w:r w:rsidR="009F1738" w:rsidRPr="0076169C">
              <w:rPr>
                <w:rFonts w:ascii="Arial" w:hAnsi="Arial" w:cs="Arial"/>
                <w:i w:val="0"/>
                <w:iCs w:val="0"/>
                <w:color w:val="38AECC" w:themeColor="text2"/>
              </w:rPr>
              <w:t xml:space="preserve"> NAME </w:t>
            </w:r>
            <w:r w:rsidR="004F23E5">
              <w:rPr>
                <w:rFonts w:ascii="Arial" w:hAnsi="Arial" w:cs="Arial"/>
                <w:i w:val="0"/>
                <w:iCs w:val="0"/>
              </w:rPr>
              <w:t>has caught</w:t>
            </w:r>
          </w:p>
        </w:tc>
      </w:tr>
      <w:tr w:rsidR="00AA0737" w14:paraId="266A7A3A" w14:textId="77777777" w:rsidTr="00AA0737">
        <w:trPr>
          <w:jc w:val="center"/>
        </w:trPr>
        <w:sdt>
          <w:sdtPr>
            <w:id w:val="1455296614"/>
            <w:placeholder>
              <w:docPart w:val="B3ED2904258A0449BB13E61B78E13C4A"/>
            </w:placeholder>
            <w:temporary/>
            <w:showingPlcHdr/>
            <w15:appearance w15:val="hidden"/>
          </w:sdtPr>
          <w:sdtEndPr/>
          <w:sdtContent>
            <w:tc>
              <w:tcPr>
                <w:tcW w:w="12960" w:type="dxa"/>
                <w:gridSpan w:val="5"/>
              </w:tcPr>
              <w:p w14:paraId="390C42C6" w14:textId="77777777" w:rsidR="00AA0737" w:rsidRDefault="00A410FF" w:rsidP="00AA0737">
                <w:pPr>
                  <w:pStyle w:val="Name"/>
                </w:pPr>
                <w:r w:rsidRPr="001E1310">
                  <w:rPr>
                    <w:rFonts w:ascii="Georgia" w:hAnsi="Georgia"/>
                    <w:b w:val="0"/>
                    <w:bCs w:val="0"/>
                    <w:iCs/>
                    <w:color w:val="3B6379" w:themeColor="text1"/>
                  </w:rPr>
                  <w:t>Name of Recipient</w:t>
                </w:r>
              </w:p>
            </w:tc>
          </w:sdtContent>
        </w:sdt>
      </w:tr>
      <w:tr w:rsidR="00AA0737" w14:paraId="61637371" w14:textId="77777777" w:rsidTr="00AA0737">
        <w:trPr>
          <w:trHeight w:val="1652"/>
          <w:jc w:val="center"/>
        </w:trPr>
        <w:tc>
          <w:tcPr>
            <w:tcW w:w="12960" w:type="dxa"/>
            <w:gridSpan w:val="5"/>
            <w:vAlign w:val="center"/>
          </w:tcPr>
          <w:p w14:paraId="6C67B3A3" w14:textId="33F57F21" w:rsidR="00AA0737" w:rsidRPr="0076169C" w:rsidRDefault="004F23E5" w:rsidP="004B528E">
            <w:pPr>
              <w:rPr>
                <w:rFonts w:ascii="Arial" w:hAnsi="Arial" w:cs="Arial"/>
                <w:i w:val="0"/>
                <w:iCs w:val="0"/>
              </w:rPr>
            </w:pPr>
            <w:r>
              <w:rPr>
                <w:rFonts w:ascii="Arial" w:hAnsi="Arial" w:cs="Arial"/>
                <w:i w:val="0"/>
                <w:iCs w:val="0"/>
              </w:rPr>
              <w:t>In the act of</w:t>
            </w:r>
            <w:r w:rsidR="004B528E" w:rsidRPr="0076169C">
              <w:rPr>
                <w:rFonts w:ascii="Arial" w:hAnsi="Arial" w:cs="Arial"/>
                <w:i w:val="0"/>
                <w:iCs w:val="0"/>
              </w:rPr>
              <w:t xml:space="preserve"> outstanding work in pursuit of </w:t>
            </w:r>
            <w:r w:rsidR="0076169C">
              <w:rPr>
                <w:rFonts w:ascii="Arial" w:hAnsi="Arial" w:cs="Arial"/>
                <w:i w:val="0"/>
                <w:iCs w:val="0"/>
              </w:rPr>
              <w:br/>
            </w:r>
            <w:r w:rsidR="004B528E" w:rsidRPr="0076169C">
              <w:rPr>
                <w:rFonts w:ascii="Arial" w:hAnsi="Arial" w:cs="Arial"/>
                <w:i w:val="0"/>
                <w:iCs w:val="0"/>
              </w:rPr>
              <w:t>our organization's mission and values.</w:t>
            </w:r>
          </w:p>
        </w:tc>
      </w:tr>
      <w:tr w:rsidR="008A067C" w14:paraId="0D761A81" w14:textId="77777777" w:rsidTr="008A067C">
        <w:trPr>
          <w:trHeight w:val="1031"/>
          <w:jc w:val="center"/>
        </w:trPr>
        <w:tc>
          <w:tcPr>
            <w:tcW w:w="810" w:type="dxa"/>
            <w:vAlign w:val="bottom"/>
          </w:tcPr>
          <w:p w14:paraId="3F50A060" w14:textId="77777777" w:rsidR="008A067C" w:rsidRDefault="008A067C" w:rsidP="00AA0737">
            <w:pPr>
              <w:jc w:val="left"/>
            </w:pPr>
          </w:p>
        </w:tc>
        <w:tc>
          <w:tcPr>
            <w:tcW w:w="5310" w:type="dxa"/>
            <w:vAlign w:val="bottom"/>
          </w:tcPr>
          <w:p w14:paraId="1325530D" w14:textId="77777777" w:rsidR="008A067C" w:rsidRDefault="008A067C" w:rsidP="00AA0737">
            <w:pPr>
              <w:jc w:val="left"/>
            </w:pPr>
          </w:p>
        </w:tc>
        <w:tc>
          <w:tcPr>
            <w:tcW w:w="1260" w:type="dxa"/>
          </w:tcPr>
          <w:p w14:paraId="19EFDAD7" w14:textId="77777777" w:rsidR="008A067C" w:rsidRDefault="008A067C" w:rsidP="00AA0737"/>
        </w:tc>
        <w:tc>
          <w:tcPr>
            <w:tcW w:w="3330" w:type="dxa"/>
            <w:vAlign w:val="bottom"/>
          </w:tcPr>
          <w:p w14:paraId="21AB17AA" w14:textId="77777777" w:rsidR="008A067C" w:rsidRDefault="008A067C" w:rsidP="00AA0737">
            <w:pPr>
              <w:jc w:val="left"/>
            </w:pPr>
          </w:p>
        </w:tc>
        <w:tc>
          <w:tcPr>
            <w:tcW w:w="2250" w:type="dxa"/>
            <w:vAlign w:val="bottom"/>
          </w:tcPr>
          <w:p w14:paraId="3BB79905" w14:textId="77777777" w:rsidR="008A067C" w:rsidRDefault="008A067C" w:rsidP="00AA0737">
            <w:pPr>
              <w:jc w:val="left"/>
            </w:pPr>
          </w:p>
        </w:tc>
      </w:tr>
      <w:tr w:rsidR="008A067C" w14:paraId="4AC02D1A" w14:textId="77777777" w:rsidTr="008A067C">
        <w:trPr>
          <w:trHeight w:val="455"/>
          <w:jc w:val="center"/>
        </w:trPr>
        <w:tc>
          <w:tcPr>
            <w:tcW w:w="810" w:type="dxa"/>
            <w:vAlign w:val="center"/>
          </w:tcPr>
          <w:p w14:paraId="06E3777F" w14:textId="77777777" w:rsidR="008A067C" w:rsidRDefault="008A067C" w:rsidP="008A067C"/>
        </w:tc>
        <w:tc>
          <w:tcPr>
            <w:tcW w:w="5310" w:type="dxa"/>
            <w:vAlign w:val="center"/>
          </w:tcPr>
          <w:p w14:paraId="5F6BF231" w14:textId="2DD4BF7A" w:rsidR="008A067C" w:rsidRPr="001E1310" w:rsidRDefault="004B528E" w:rsidP="008A067C">
            <w:pPr>
              <w:rPr>
                <w:rFonts w:ascii="Georgia" w:hAnsi="Georgia"/>
              </w:rPr>
            </w:pPr>
            <w:r w:rsidRPr="001E1310">
              <w:rPr>
                <w:rFonts w:ascii="Georgia" w:hAnsi="Georgia"/>
              </w:rPr>
              <w:t>Supervisor/Recognizer Signature</w:t>
            </w:r>
          </w:p>
        </w:tc>
        <w:tc>
          <w:tcPr>
            <w:tcW w:w="1260" w:type="dxa"/>
            <w:vAlign w:val="center"/>
          </w:tcPr>
          <w:p w14:paraId="4B371E56" w14:textId="77777777" w:rsidR="008A067C" w:rsidRDefault="008A067C" w:rsidP="008A067C"/>
        </w:tc>
        <w:tc>
          <w:tcPr>
            <w:tcW w:w="3330" w:type="dxa"/>
            <w:vAlign w:val="center"/>
          </w:tcPr>
          <w:p w14:paraId="1C93AF99" w14:textId="36D11FEA" w:rsidR="008A067C" w:rsidRPr="001E1310" w:rsidRDefault="004B528E" w:rsidP="008A067C">
            <w:pPr>
              <w:rPr>
                <w:rFonts w:ascii="Georgia" w:hAnsi="Georgia"/>
              </w:rPr>
            </w:pPr>
            <w:r w:rsidRPr="001E1310">
              <w:rPr>
                <w:rFonts w:ascii="Georgia" w:hAnsi="Georgia"/>
              </w:rPr>
              <w:t>Date of Award</w:t>
            </w:r>
          </w:p>
        </w:tc>
        <w:tc>
          <w:tcPr>
            <w:tcW w:w="2250" w:type="dxa"/>
            <w:vAlign w:val="center"/>
          </w:tcPr>
          <w:p w14:paraId="68C438B3" w14:textId="77777777" w:rsidR="008A067C" w:rsidRDefault="008A067C" w:rsidP="008A067C"/>
        </w:tc>
      </w:tr>
    </w:tbl>
    <w:p w14:paraId="498F24DF" w14:textId="77777777" w:rsidR="00A410FF" w:rsidRDefault="00A410FF" w:rsidP="00993428">
      <w:pPr>
        <w:pStyle w:val="BodyText"/>
        <w:spacing w:before="240"/>
      </w:pPr>
    </w:p>
    <w:sectPr w:rsidR="00A410FF" w:rsidSect="008A067C">
      <w:headerReference w:type="default" r:id="rId10"/>
      <w:type w:val="continuous"/>
      <w:pgSz w:w="15840" w:h="12240" w:orient="landscape" w:code="1"/>
      <w:pgMar w:top="1138" w:right="1440" w:bottom="360" w:left="1440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BE5C17" w14:textId="77777777" w:rsidR="000A27D8" w:rsidRDefault="000A27D8" w:rsidP="003F140B">
      <w:r>
        <w:separator/>
      </w:r>
    </w:p>
  </w:endnote>
  <w:endnote w:type="continuationSeparator" w:id="0">
    <w:p w14:paraId="6C7695AC" w14:textId="77777777" w:rsidR="000A27D8" w:rsidRDefault="000A27D8" w:rsidP="003F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-BoldItalic">
    <w:altName w:val="Georgia"/>
    <w:panose1 w:val="020408020504050902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DCB582" w14:textId="77777777" w:rsidR="000A27D8" w:rsidRDefault="000A27D8" w:rsidP="003F140B">
      <w:r>
        <w:separator/>
      </w:r>
    </w:p>
  </w:footnote>
  <w:footnote w:type="continuationSeparator" w:id="0">
    <w:p w14:paraId="51CA2B2A" w14:textId="77777777" w:rsidR="000A27D8" w:rsidRDefault="000A27D8" w:rsidP="003F1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9B831" w14:textId="35807989" w:rsidR="00657B53" w:rsidRDefault="008A067C" w:rsidP="003F140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2AB3509" wp14:editId="7163AD47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-800</wp14:pctPosVOffset>
                  </wp:positionV>
                </mc:Choice>
                <mc:Fallback>
                  <wp:positionV relativeFrom="page">
                    <wp:posOffset>-61595</wp:posOffset>
                  </wp:positionV>
                </mc:Fallback>
              </mc:AlternateContent>
              <wp:extent cx="10112375" cy="7836408"/>
              <wp:effectExtent l="0" t="0" r="5715" b="1270"/>
              <wp:wrapNone/>
              <wp:docPr id="18" name="Group 18" descr="Background design frame and corner shap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12375" cy="7836408"/>
                        <a:chOff x="0" y="0"/>
                        <a:chExt cx="10112375" cy="7835265"/>
                      </a:xfrm>
                    </wpg:grpSpPr>
                    <wpg:grpSp>
                      <wpg:cNvPr id="1" name="Group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12375" cy="7835265"/>
                          <a:chOff x="-28" y="-99"/>
                          <a:chExt cx="15925" cy="12339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477" y="2730"/>
                            <a:ext cx="11757" cy="9027"/>
                          </a:xfrm>
                          <a:custGeom>
                            <a:avLst/>
                            <a:gdLst>
                              <a:gd name="T0" fmla="*/ 11756 w 11757"/>
                              <a:gd name="T1" fmla="*/ 9026 h 9027"/>
                              <a:gd name="T2" fmla="*/ 0 w 11757"/>
                              <a:gd name="T3" fmla="*/ 9026 h 9027"/>
                              <a:gd name="T4" fmla="*/ 0 w 11757"/>
                              <a:gd name="T5" fmla="*/ 0 h 90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757" h="9027">
                                <a:moveTo>
                                  <a:pt x="11756" y="9026"/>
                                </a:moveTo>
                                <a:lnTo>
                                  <a:pt x="0" y="90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6099" y="617"/>
                            <a:ext cx="9124" cy="9361"/>
                          </a:xfrm>
                          <a:custGeom>
                            <a:avLst/>
                            <a:gdLst>
                              <a:gd name="T0" fmla="*/ 0 w 9124"/>
                              <a:gd name="T1" fmla="*/ 0 h 9361"/>
                              <a:gd name="T2" fmla="*/ 9123 w 9124"/>
                              <a:gd name="T3" fmla="*/ 0 h 9361"/>
                              <a:gd name="T4" fmla="*/ 9123 w 9124"/>
                              <a:gd name="T5" fmla="*/ 9360 h 9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124" h="9361">
                                <a:moveTo>
                                  <a:pt x="0" y="0"/>
                                </a:moveTo>
                                <a:lnTo>
                                  <a:pt x="9123" y="0"/>
                                </a:lnTo>
                                <a:lnTo>
                                  <a:pt x="9123" y="936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6407" y="489"/>
                            <a:ext cx="8943" cy="9027"/>
                          </a:xfrm>
                          <a:custGeom>
                            <a:avLst/>
                            <a:gdLst>
                              <a:gd name="T0" fmla="*/ 0 w 8943"/>
                              <a:gd name="T1" fmla="*/ 0 h 9027"/>
                              <a:gd name="T2" fmla="*/ 8942 w 8943"/>
                              <a:gd name="T3" fmla="*/ 0 h 9027"/>
                              <a:gd name="T4" fmla="*/ 8942 w 8943"/>
                              <a:gd name="T5" fmla="*/ 9026 h 90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943" h="9027">
                                <a:moveTo>
                                  <a:pt x="0" y="0"/>
                                </a:moveTo>
                                <a:lnTo>
                                  <a:pt x="8942" y="0"/>
                                </a:lnTo>
                                <a:lnTo>
                                  <a:pt x="8942" y="902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604" y="2268"/>
                            <a:ext cx="11938" cy="9361"/>
                          </a:xfrm>
                          <a:custGeom>
                            <a:avLst/>
                            <a:gdLst>
                              <a:gd name="T0" fmla="*/ 11937 w 11938"/>
                              <a:gd name="T1" fmla="*/ 9360 h 9361"/>
                              <a:gd name="T2" fmla="*/ 0 w 11938"/>
                              <a:gd name="T3" fmla="*/ 9360 h 9361"/>
                              <a:gd name="T4" fmla="*/ 0 w 11938"/>
                              <a:gd name="T5" fmla="*/ 0 h 9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938" h="9361">
                                <a:moveTo>
                                  <a:pt x="11937" y="9360"/>
                                </a:moveTo>
                                <a:lnTo>
                                  <a:pt x="0" y="9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accent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" y="0"/>
                            <a:ext cx="1938" cy="3225"/>
                          </a:xfrm>
                          <a:custGeom>
                            <a:avLst/>
                            <a:gdLst>
                              <a:gd name="T0" fmla="*/ 1937 w 1938"/>
                              <a:gd name="T1" fmla="*/ 0 h 3225"/>
                              <a:gd name="T2" fmla="*/ 1406 w 1938"/>
                              <a:gd name="T3" fmla="*/ 0 h 3225"/>
                              <a:gd name="T4" fmla="*/ 0 w 1938"/>
                              <a:gd name="T5" fmla="*/ 2428 h 3225"/>
                              <a:gd name="T6" fmla="*/ 0 w 1938"/>
                              <a:gd name="T7" fmla="*/ 3224 h 3225"/>
                              <a:gd name="T8" fmla="*/ 1937 w 1938"/>
                              <a:gd name="T9" fmla="*/ 0 h 3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38" h="3225">
                                <a:moveTo>
                                  <a:pt x="1937" y="0"/>
                                </a:moveTo>
                                <a:lnTo>
                                  <a:pt x="1406" y="0"/>
                                </a:lnTo>
                                <a:lnTo>
                                  <a:pt x="0" y="2428"/>
                                </a:lnTo>
                                <a:lnTo>
                                  <a:pt x="0" y="3224"/>
                                </a:lnTo>
                                <a:lnTo>
                                  <a:pt x="1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" y="0"/>
                            <a:ext cx="3344" cy="5780"/>
                          </a:xfrm>
                          <a:custGeom>
                            <a:avLst/>
                            <a:gdLst>
                              <a:gd name="T0" fmla="*/ 3343 w 3344"/>
                              <a:gd name="T1" fmla="*/ 0 h 5780"/>
                              <a:gd name="T2" fmla="*/ 1671 w 3344"/>
                              <a:gd name="T3" fmla="*/ 0 h 5780"/>
                              <a:gd name="T4" fmla="*/ 0 w 3344"/>
                              <a:gd name="T5" fmla="*/ 2890 h 5780"/>
                              <a:gd name="T6" fmla="*/ 0 w 3344"/>
                              <a:gd name="T7" fmla="*/ 5780 h 5780"/>
                              <a:gd name="T8" fmla="*/ 3343 w 3344"/>
                              <a:gd name="T9" fmla="*/ 0 h 57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44" h="5780">
                                <a:moveTo>
                                  <a:pt x="3343" y="0"/>
                                </a:moveTo>
                                <a:lnTo>
                                  <a:pt x="1671" y="0"/>
                                </a:lnTo>
                                <a:lnTo>
                                  <a:pt x="0" y="2890"/>
                                </a:lnTo>
                                <a:lnTo>
                                  <a:pt x="0" y="5780"/>
                                </a:lnTo>
                                <a:lnTo>
                                  <a:pt x="3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-28" y="-99"/>
                            <a:ext cx="1570" cy="2745"/>
                          </a:xfrm>
                          <a:custGeom>
                            <a:avLst/>
                            <a:gdLst>
                              <a:gd name="T0" fmla="*/ 1569 w 1570"/>
                              <a:gd name="T1" fmla="*/ 0 h 2745"/>
                              <a:gd name="T2" fmla="*/ 0 w 1570"/>
                              <a:gd name="T3" fmla="*/ 0 h 2745"/>
                              <a:gd name="T4" fmla="*/ 0 w 1570"/>
                              <a:gd name="T5" fmla="*/ 2744 h 2745"/>
                              <a:gd name="T6" fmla="*/ 1569 w 1570"/>
                              <a:gd name="T7" fmla="*/ 0 h 27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70" h="2745">
                                <a:moveTo>
                                  <a:pt x="15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4"/>
                                </a:lnTo>
                                <a:lnTo>
                                  <a:pt x="1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2509" y="0"/>
                            <a:ext cx="1685" cy="2890"/>
                          </a:xfrm>
                          <a:custGeom>
                            <a:avLst/>
                            <a:gdLst>
                              <a:gd name="T0" fmla="*/ 835 w 1685"/>
                              <a:gd name="T1" fmla="*/ 0 h 2890"/>
                              <a:gd name="T2" fmla="*/ 0 w 1685"/>
                              <a:gd name="T3" fmla="*/ 1445 h 2890"/>
                              <a:gd name="T4" fmla="*/ 835 w 1685"/>
                              <a:gd name="T5" fmla="*/ 2890 h 2890"/>
                              <a:gd name="T6" fmla="*/ 1684 w 1685"/>
                              <a:gd name="T7" fmla="*/ 1488 h 2890"/>
                              <a:gd name="T8" fmla="*/ 835 w 1685"/>
                              <a:gd name="T9" fmla="*/ 0 h 28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5" h="2890">
                                <a:moveTo>
                                  <a:pt x="835" y="0"/>
                                </a:moveTo>
                                <a:lnTo>
                                  <a:pt x="0" y="1445"/>
                                </a:lnTo>
                                <a:lnTo>
                                  <a:pt x="835" y="2890"/>
                                </a:lnTo>
                                <a:lnTo>
                                  <a:pt x="1684" y="1488"/>
                                </a:lnTo>
                                <a:lnTo>
                                  <a:pt x="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3330" y="0"/>
                            <a:ext cx="3345" cy="2890"/>
                          </a:xfrm>
                          <a:custGeom>
                            <a:avLst/>
                            <a:gdLst>
                              <a:gd name="T0" fmla="*/ 3344 w 3345"/>
                              <a:gd name="T1" fmla="*/ 0 h 2890"/>
                              <a:gd name="T2" fmla="*/ 1757 w 3345"/>
                              <a:gd name="T3" fmla="*/ 0 h 2890"/>
                              <a:gd name="T4" fmla="*/ 0 w 3345"/>
                              <a:gd name="T5" fmla="*/ 2890 h 2890"/>
                              <a:gd name="T6" fmla="*/ 1672 w 3345"/>
                              <a:gd name="T7" fmla="*/ 2890 h 2890"/>
                              <a:gd name="T8" fmla="*/ 3344 w 3345"/>
                              <a:gd name="T9" fmla="*/ 0 h 28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45" h="2890">
                                <a:moveTo>
                                  <a:pt x="3344" y="0"/>
                                </a:moveTo>
                                <a:lnTo>
                                  <a:pt x="1757" y="0"/>
                                </a:lnTo>
                                <a:lnTo>
                                  <a:pt x="0" y="2890"/>
                                </a:lnTo>
                                <a:lnTo>
                                  <a:pt x="1672" y="2890"/>
                                </a:lnTo>
                                <a:lnTo>
                                  <a:pt x="3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14627" y="10222"/>
                            <a:ext cx="1213" cy="2018"/>
                          </a:xfrm>
                          <a:custGeom>
                            <a:avLst/>
                            <a:gdLst>
                              <a:gd name="T0" fmla="*/ 1212 w 1213"/>
                              <a:gd name="T1" fmla="*/ 0 h 2018"/>
                              <a:gd name="T2" fmla="*/ 0 w 1213"/>
                              <a:gd name="T3" fmla="*/ 2017 h 2018"/>
                              <a:gd name="T4" fmla="*/ 332 w 1213"/>
                              <a:gd name="T5" fmla="*/ 2017 h 2018"/>
                              <a:gd name="T6" fmla="*/ 1212 w 1213"/>
                              <a:gd name="T7" fmla="*/ 499 h 2018"/>
                              <a:gd name="T8" fmla="*/ 1212 w 1213"/>
                              <a:gd name="T9" fmla="*/ 0 h 20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13" h="2018">
                                <a:moveTo>
                                  <a:pt x="1212" y="0"/>
                                </a:moveTo>
                                <a:lnTo>
                                  <a:pt x="0" y="2017"/>
                                </a:lnTo>
                                <a:lnTo>
                                  <a:pt x="332" y="2017"/>
                                </a:lnTo>
                                <a:lnTo>
                                  <a:pt x="1212" y="499"/>
                                </a:lnTo>
                                <a:lnTo>
                                  <a:pt x="1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13746" y="8620"/>
                            <a:ext cx="2094" cy="3620"/>
                          </a:xfrm>
                          <a:custGeom>
                            <a:avLst/>
                            <a:gdLst>
                              <a:gd name="T0" fmla="*/ 2093 w 2094"/>
                              <a:gd name="T1" fmla="*/ 0 h 3620"/>
                              <a:gd name="T2" fmla="*/ 0 w 2094"/>
                              <a:gd name="T3" fmla="*/ 3619 h 3620"/>
                              <a:gd name="T4" fmla="*/ 1047 w 2094"/>
                              <a:gd name="T5" fmla="*/ 3619 h 3620"/>
                              <a:gd name="T6" fmla="*/ 2093 w 2094"/>
                              <a:gd name="T7" fmla="*/ 1811 h 3620"/>
                              <a:gd name="T8" fmla="*/ 2093 w 2094"/>
                              <a:gd name="T9" fmla="*/ 0 h 3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94" h="3620">
                                <a:moveTo>
                                  <a:pt x="2093" y="0"/>
                                </a:moveTo>
                                <a:lnTo>
                                  <a:pt x="0" y="3619"/>
                                </a:lnTo>
                                <a:lnTo>
                                  <a:pt x="1047" y="3619"/>
                                </a:lnTo>
                                <a:lnTo>
                                  <a:pt x="2093" y="1811"/>
                                </a:lnTo>
                                <a:lnTo>
                                  <a:pt x="20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4915" y="10523"/>
                            <a:ext cx="982" cy="1717"/>
                          </a:xfrm>
                          <a:custGeom>
                            <a:avLst/>
                            <a:gdLst>
                              <a:gd name="T0" fmla="*/ 981 w 982"/>
                              <a:gd name="T1" fmla="*/ 0 h 1717"/>
                              <a:gd name="T2" fmla="*/ 0 w 982"/>
                              <a:gd name="T3" fmla="*/ 1716 h 1717"/>
                              <a:gd name="T4" fmla="*/ 981 w 982"/>
                              <a:gd name="T5" fmla="*/ 1716 h 1717"/>
                              <a:gd name="T6" fmla="*/ 981 w 982"/>
                              <a:gd name="T7" fmla="*/ 0 h 17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82" h="1717">
                                <a:moveTo>
                                  <a:pt x="981" y="0"/>
                                </a:moveTo>
                                <a:lnTo>
                                  <a:pt x="0" y="1716"/>
                                </a:lnTo>
                                <a:lnTo>
                                  <a:pt x="981" y="1716"/>
                                </a:lnTo>
                                <a:lnTo>
                                  <a:pt x="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13213" y="10428"/>
                            <a:ext cx="1057" cy="1812"/>
                          </a:xfrm>
                          <a:custGeom>
                            <a:avLst/>
                            <a:gdLst>
                              <a:gd name="T0" fmla="*/ 532 w 1057"/>
                              <a:gd name="T1" fmla="*/ 0 h 1812"/>
                              <a:gd name="T2" fmla="*/ 0 w 1057"/>
                              <a:gd name="T3" fmla="*/ 878 h 1812"/>
                              <a:gd name="T4" fmla="*/ 531 w 1057"/>
                              <a:gd name="T5" fmla="*/ 1811 h 1812"/>
                              <a:gd name="T6" fmla="*/ 532 w 1057"/>
                              <a:gd name="T7" fmla="*/ 1811 h 1812"/>
                              <a:gd name="T8" fmla="*/ 1056 w 1057"/>
                              <a:gd name="T9" fmla="*/ 905 h 1812"/>
                              <a:gd name="T10" fmla="*/ 532 w 1057"/>
                              <a:gd name="T11" fmla="*/ 0 h 1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57" h="1812">
                                <a:moveTo>
                                  <a:pt x="532" y="0"/>
                                </a:moveTo>
                                <a:lnTo>
                                  <a:pt x="0" y="878"/>
                                </a:lnTo>
                                <a:lnTo>
                                  <a:pt x="531" y="1811"/>
                                </a:lnTo>
                                <a:lnTo>
                                  <a:pt x="532" y="1811"/>
                                </a:lnTo>
                                <a:lnTo>
                                  <a:pt x="1056" y="905"/>
                                </a:lnTo>
                                <a:lnTo>
                                  <a:pt x="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11663" y="10428"/>
                            <a:ext cx="2097" cy="1812"/>
                          </a:xfrm>
                          <a:custGeom>
                            <a:avLst/>
                            <a:gdLst>
                              <a:gd name="T0" fmla="*/ 2096 w 2097"/>
                              <a:gd name="T1" fmla="*/ 0 h 1812"/>
                              <a:gd name="T2" fmla="*/ 1048 w 2097"/>
                              <a:gd name="T3" fmla="*/ 0 h 1812"/>
                              <a:gd name="T4" fmla="*/ 0 w 2097"/>
                              <a:gd name="T5" fmla="*/ 1811 h 1812"/>
                              <a:gd name="T6" fmla="*/ 995 w 2097"/>
                              <a:gd name="T7" fmla="*/ 1811 h 1812"/>
                              <a:gd name="T8" fmla="*/ 2096 w 2097"/>
                              <a:gd name="T9" fmla="*/ 0 h 1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97" h="1812">
                                <a:moveTo>
                                  <a:pt x="2096" y="0"/>
                                </a:moveTo>
                                <a:lnTo>
                                  <a:pt x="1048" y="0"/>
                                </a:lnTo>
                                <a:lnTo>
                                  <a:pt x="0" y="1811"/>
                                </a:lnTo>
                                <a:lnTo>
                                  <a:pt x="995" y="1811"/>
                                </a:lnTo>
                                <a:lnTo>
                                  <a:pt x="2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4194" y="7410"/>
                            <a:ext cx="7382" cy="20"/>
                          </a:xfrm>
                          <a:custGeom>
                            <a:avLst/>
                            <a:gdLst>
                              <a:gd name="T0" fmla="*/ 0 w 7382"/>
                              <a:gd name="T1" fmla="*/ 0 h 20"/>
                              <a:gd name="T2" fmla="*/ 7381 w 738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382" h="20">
                                <a:moveTo>
                                  <a:pt x="0" y="0"/>
                                </a:moveTo>
                                <a:lnTo>
                                  <a:pt x="7381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2220" y="10335"/>
                            <a:ext cx="5350" cy="20"/>
                          </a:xfrm>
                          <a:custGeom>
                            <a:avLst/>
                            <a:gdLst>
                              <a:gd name="T0" fmla="*/ 0 w 5350"/>
                              <a:gd name="T1" fmla="*/ 0 h 20"/>
                              <a:gd name="T2" fmla="*/ 5349 w 53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50" h="20">
                                <a:moveTo>
                                  <a:pt x="0" y="0"/>
                                </a:moveTo>
                                <a:lnTo>
                                  <a:pt x="534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817" y="10311"/>
                            <a:ext cx="3290" cy="20"/>
                          </a:xfrm>
                          <a:custGeom>
                            <a:avLst/>
                            <a:gdLst>
                              <a:gd name="T0" fmla="*/ 0 w 3290"/>
                              <a:gd name="T1" fmla="*/ 0 h 20"/>
                              <a:gd name="T2" fmla="*/ 3289 w 329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290" h="20">
                                <a:moveTo>
                                  <a:pt x="0" y="0"/>
                                </a:moveTo>
                                <a:lnTo>
                                  <a:pt x="328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8" name="Group 48"/>
                      <wpg:cNvGrpSpPr/>
                      <wpg:grpSpPr>
                        <a:xfrm>
                          <a:off x="8116775" y="600107"/>
                          <a:ext cx="1377951" cy="2138432"/>
                          <a:chOff x="-69282" y="-183664"/>
                          <a:chExt cx="1377951" cy="2138432"/>
                        </a:xfrm>
                      </wpg:grpSpPr>
                      <wps:wsp>
                        <wps:cNvPr id="2" name="Shape"/>
                        <wps:cNvSpPr/>
                        <wps:spPr>
                          <a:xfrm>
                            <a:off x="66520" y="1147195"/>
                            <a:ext cx="191939" cy="80757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6" h="21328" extrusionOk="0">
                                <a:moveTo>
                                  <a:pt x="15689" y="0"/>
                                </a:moveTo>
                                <a:lnTo>
                                  <a:pt x="9477" y="0"/>
                                </a:lnTo>
                                <a:lnTo>
                                  <a:pt x="18" y="20460"/>
                                </a:lnTo>
                                <a:cubicBezTo>
                                  <a:pt x="-264" y="21097"/>
                                  <a:pt x="2701" y="21600"/>
                                  <a:pt x="5101" y="21164"/>
                                </a:cubicBezTo>
                                <a:lnTo>
                                  <a:pt x="12160" y="19957"/>
                                </a:lnTo>
                                <a:lnTo>
                                  <a:pt x="21336" y="0"/>
                                </a:lnTo>
                                <a:lnTo>
                                  <a:pt x="15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3" name="Shape"/>
                        <wps:cNvSpPr/>
                        <wps:spPr>
                          <a:xfrm>
                            <a:off x="971867" y="1147194"/>
                            <a:ext cx="191939" cy="80649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6" h="21366" extrusionOk="0">
                                <a:moveTo>
                                  <a:pt x="5929" y="0"/>
                                </a:moveTo>
                                <a:lnTo>
                                  <a:pt x="0" y="0"/>
                                </a:lnTo>
                                <a:lnTo>
                                  <a:pt x="9176" y="20019"/>
                                </a:lnTo>
                                <a:lnTo>
                                  <a:pt x="16235" y="21230"/>
                                </a:lnTo>
                                <a:cubicBezTo>
                                  <a:pt x="18635" y="21600"/>
                                  <a:pt x="21600" y="21163"/>
                                  <a:pt x="21318" y="20523"/>
                                </a:cubicBezTo>
                                <a:lnTo>
                                  <a:pt x="11859" y="0"/>
                                </a:lnTo>
                                <a:lnTo>
                                  <a:pt x="5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4" name="Shape"/>
                        <wps:cNvSpPr/>
                        <wps:spPr>
                          <a:xfrm>
                            <a:off x="220429" y="1174356"/>
                            <a:ext cx="793750" cy="70739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8732" y="1125"/>
                                </a:moveTo>
                                <a:lnTo>
                                  <a:pt x="17626" y="2831"/>
                                </a:lnTo>
                                <a:lnTo>
                                  <a:pt x="15794" y="2172"/>
                                </a:lnTo>
                                <a:lnTo>
                                  <a:pt x="13893" y="1512"/>
                                </a:lnTo>
                                <a:lnTo>
                                  <a:pt x="12303" y="2831"/>
                                </a:lnTo>
                                <a:lnTo>
                                  <a:pt x="10783" y="4072"/>
                                </a:lnTo>
                                <a:lnTo>
                                  <a:pt x="9262" y="2831"/>
                                </a:lnTo>
                                <a:lnTo>
                                  <a:pt x="7672" y="1512"/>
                                </a:lnTo>
                                <a:lnTo>
                                  <a:pt x="5772" y="2172"/>
                                </a:lnTo>
                                <a:lnTo>
                                  <a:pt x="3940" y="2831"/>
                                </a:lnTo>
                                <a:lnTo>
                                  <a:pt x="2834" y="1125"/>
                                </a:lnTo>
                                <a:lnTo>
                                  <a:pt x="2108" y="0"/>
                                </a:lnTo>
                                <a:lnTo>
                                  <a:pt x="0" y="21600"/>
                                </a:lnTo>
                                <a:lnTo>
                                  <a:pt x="10333" y="13611"/>
                                </a:lnTo>
                                <a:cubicBezTo>
                                  <a:pt x="10610" y="13379"/>
                                  <a:pt x="10990" y="13379"/>
                                  <a:pt x="11267" y="13611"/>
                                </a:cubicBezTo>
                                <a:lnTo>
                                  <a:pt x="21600" y="21600"/>
                                </a:lnTo>
                                <a:lnTo>
                                  <a:pt x="19492" y="0"/>
                                </a:lnTo>
                                <a:lnTo>
                                  <a:pt x="18732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5" name="Shape"/>
                        <wps:cNvSpPr/>
                        <wps:spPr>
                          <a:xfrm>
                            <a:off x="-69282" y="-183664"/>
                            <a:ext cx="1377951" cy="13804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0790"/>
                                </a:moveTo>
                                <a:lnTo>
                                  <a:pt x="20505" y="9240"/>
                                </a:lnTo>
                                <a:lnTo>
                                  <a:pt x="21082" y="7452"/>
                                </a:lnTo>
                                <a:lnTo>
                                  <a:pt x="19569" y="6319"/>
                                </a:lnTo>
                                <a:lnTo>
                                  <a:pt x="19569" y="4431"/>
                                </a:lnTo>
                                <a:lnTo>
                                  <a:pt x="17718" y="3895"/>
                                </a:lnTo>
                                <a:lnTo>
                                  <a:pt x="17141" y="2106"/>
                                </a:lnTo>
                                <a:lnTo>
                                  <a:pt x="15249" y="2106"/>
                                </a:lnTo>
                                <a:lnTo>
                                  <a:pt x="14115" y="556"/>
                                </a:lnTo>
                                <a:lnTo>
                                  <a:pt x="12323" y="1133"/>
                                </a:lnTo>
                                <a:lnTo>
                                  <a:pt x="10770" y="0"/>
                                </a:lnTo>
                                <a:lnTo>
                                  <a:pt x="9217" y="1093"/>
                                </a:lnTo>
                                <a:lnTo>
                                  <a:pt x="7426" y="556"/>
                                </a:lnTo>
                                <a:lnTo>
                                  <a:pt x="6291" y="2067"/>
                                </a:lnTo>
                                <a:lnTo>
                                  <a:pt x="4400" y="2067"/>
                                </a:lnTo>
                                <a:lnTo>
                                  <a:pt x="3822" y="3915"/>
                                </a:lnTo>
                                <a:lnTo>
                                  <a:pt x="2031" y="4491"/>
                                </a:lnTo>
                                <a:lnTo>
                                  <a:pt x="2031" y="6379"/>
                                </a:lnTo>
                                <a:lnTo>
                                  <a:pt x="518" y="7511"/>
                                </a:lnTo>
                                <a:lnTo>
                                  <a:pt x="1095" y="9300"/>
                                </a:lnTo>
                                <a:lnTo>
                                  <a:pt x="0" y="10850"/>
                                </a:lnTo>
                                <a:lnTo>
                                  <a:pt x="1095" y="12400"/>
                                </a:lnTo>
                                <a:lnTo>
                                  <a:pt x="518" y="14188"/>
                                </a:lnTo>
                                <a:lnTo>
                                  <a:pt x="2031" y="15321"/>
                                </a:lnTo>
                                <a:lnTo>
                                  <a:pt x="2031" y="17208"/>
                                </a:lnTo>
                                <a:lnTo>
                                  <a:pt x="3822" y="17785"/>
                                </a:lnTo>
                                <a:lnTo>
                                  <a:pt x="4400" y="19573"/>
                                </a:lnTo>
                                <a:lnTo>
                                  <a:pt x="6291" y="19573"/>
                                </a:lnTo>
                                <a:lnTo>
                                  <a:pt x="7426" y="21083"/>
                                </a:lnTo>
                                <a:lnTo>
                                  <a:pt x="9217" y="20507"/>
                                </a:lnTo>
                                <a:lnTo>
                                  <a:pt x="10770" y="21600"/>
                                </a:lnTo>
                                <a:lnTo>
                                  <a:pt x="12323" y="20507"/>
                                </a:lnTo>
                                <a:lnTo>
                                  <a:pt x="14115" y="21083"/>
                                </a:lnTo>
                                <a:lnTo>
                                  <a:pt x="15249" y="19573"/>
                                </a:lnTo>
                                <a:lnTo>
                                  <a:pt x="17141" y="19573"/>
                                </a:lnTo>
                                <a:lnTo>
                                  <a:pt x="17718" y="17785"/>
                                </a:lnTo>
                                <a:lnTo>
                                  <a:pt x="19510" y="17208"/>
                                </a:lnTo>
                                <a:lnTo>
                                  <a:pt x="19510" y="15321"/>
                                </a:lnTo>
                                <a:lnTo>
                                  <a:pt x="21023" y="14188"/>
                                </a:lnTo>
                                <a:lnTo>
                                  <a:pt x="20445" y="12400"/>
                                </a:lnTo>
                                <a:lnTo>
                                  <a:pt x="21600" y="10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6" name="Shape"/>
                        <wps:cNvSpPr/>
                        <wps:spPr>
                          <a:xfrm>
                            <a:off x="138948" y="24565"/>
                            <a:ext cx="929641" cy="9321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0800" y="21600"/>
                                </a:moveTo>
                                <a:cubicBezTo>
                                  <a:pt x="4839" y="21600"/>
                                  <a:pt x="0" y="16774"/>
                                  <a:pt x="0" y="10829"/>
                                </a:cubicBezTo>
                                <a:cubicBezTo>
                                  <a:pt x="0" y="4885"/>
                                  <a:pt x="4839" y="0"/>
                                  <a:pt x="10800" y="0"/>
                                </a:cubicBezTo>
                                <a:cubicBezTo>
                                  <a:pt x="16761" y="0"/>
                                  <a:pt x="21600" y="4826"/>
                                  <a:pt x="21600" y="10771"/>
                                </a:cubicBezTo>
                                <a:cubicBezTo>
                                  <a:pt x="21600" y="16715"/>
                                  <a:pt x="16761" y="21600"/>
                                  <a:pt x="10800" y="216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7" name="Shape"/>
                        <wps:cNvSpPr/>
                        <wps:spPr>
                          <a:xfrm>
                            <a:off x="329071" y="259955"/>
                            <a:ext cx="570231" cy="5207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7607" y="3108"/>
                                </a:moveTo>
                                <a:lnTo>
                                  <a:pt x="17607" y="0"/>
                                </a:lnTo>
                                <a:lnTo>
                                  <a:pt x="4041" y="0"/>
                                </a:lnTo>
                                <a:lnTo>
                                  <a:pt x="4041" y="3108"/>
                                </a:lnTo>
                                <a:lnTo>
                                  <a:pt x="0" y="3108"/>
                                </a:lnTo>
                                <a:lnTo>
                                  <a:pt x="0" y="7534"/>
                                </a:lnTo>
                                <a:cubicBezTo>
                                  <a:pt x="0" y="9746"/>
                                  <a:pt x="1732" y="11643"/>
                                  <a:pt x="3752" y="11643"/>
                                </a:cubicBezTo>
                                <a:lnTo>
                                  <a:pt x="4570" y="11643"/>
                                </a:lnTo>
                                <a:cubicBezTo>
                                  <a:pt x="5484" y="13961"/>
                                  <a:pt x="7408" y="15752"/>
                                  <a:pt x="9814" y="16174"/>
                                </a:cubicBezTo>
                                <a:lnTo>
                                  <a:pt x="9814" y="18492"/>
                                </a:lnTo>
                                <a:cubicBezTo>
                                  <a:pt x="7986" y="18808"/>
                                  <a:pt x="6350" y="19914"/>
                                  <a:pt x="5244" y="21600"/>
                                </a:cubicBezTo>
                                <a:lnTo>
                                  <a:pt x="16356" y="21600"/>
                                </a:lnTo>
                                <a:cubicBezTo>
                                  <a:pt x="15346" y="19914"/>
                                  <a:pt x="13710" y="18808"/>
                                  <a:pt x="11786" y="18492"/>
                                </a:cubicBezTo>
                                <a:lnTo>
                                  <a:pt x="11786" y="16174"/>
                                </a:lnTo>
                                <a:cubicBezTo>
                                  <a:pt x="14192" y="15752"/>
                                  <a:pt x="16116" y="14066"/>
                                  <a:pt x="17030" y="11643"/>
                                </a:cubicBezTo>
                                <a:lnTo>
                                  <a:pt x="17848" y="11643"/>
                                </a:lnTo>
                                <a:cubicBezTo>
                                  <a:pt x="19868" y="11643"/>
                                  <a:pt x="21600" y="9746"/>
                                  <a:pt x="21600" y="7534"/>
                                </a:cubicBezTo>
                                <a:lnTo>
                                  <a:pt x="21600" y="3108"/>
                                </a:lnTo>
                                <a:lnTo>
                                  <a:pt x="17607" y="3108"/>
                                </a:lnTo>
                                <a:close/>
                                <a:moveTo>
                                  <a:pt x="3656" y="9430"/>
                                </a:moveTo>
                                <a:cubicBezTo>
                                  <a:pt x="2742" y="9430"/>
                                  <a:pt x="1924" y="8640"/>
                                  <a:pt x="1924" y="7534"/>
                                </a:cubicBezTo>
                                <a:lnTo>
                                  <a:pt x="1924" y="5426"/>
                                </a:lnTo>
                                <a:lnTo>
                                  <a:pt x="3945" y="5426"/>
                                </a:lnTo>
                                <a:lnTo>
                                  <a:pt x="3945" y="8851"/>
                                </a:lnTo>
                                <a:cubicBezTo>
                                  <a:pt x="3945" y="9061"/>
                                  <a:pt x="3945" y="9272"/>
                                  <a:pt x="3945" y="9430"/>
                                </a:cubicBezTo>
                                <a:lnTo>
                                  <a:pt x="3656" y="9430"/>
                                </a:lnTo>
                                <a:close/>
                                <a:moveTo>
                                  <a:pt x="19628" y="7534"/>
                                </a:moveTo>
                                <a:cubicBezTo>
                                  <a:pt x="19628" y="8535"/>
                                  <a:pt x="18906" y="9430"/>
                                  <a:pt x="17896" y="9430"/>
                                </a:cubicBezTo>
                                <a:lnTo>
                                  <a:pt x="17607" y="9430"/>
                                </a:lnTo>
                                <a:cubicBezTo>
                                  <a:pt x="17607" y="9220"/>
                                  <a:pt x="17607" y="9009"/>
                                  <a:pt x="17607" y="8851"/>
                                </a:cubicBezTo>
                                <a:lnTo>
                                  <a:pt x="17607" y="5426"/>
                                </a:lnTo>
                                <a:lnTo>
                                  <a:pt x="19628" y="5426"/>
                                </a:lnTo>
                                <a:lnTo>
                                  <a:pt x="19628" y="75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</wpg:wgp>
                </a:graphicData>
              </a:graphic>
              <wp14:sizeRelH relativeFrom="page">
                <wp14:pctWidth>100700</wp14:pctWidth>
              </wp14:sizeRelH>
              <wp14:sizeRelV relativeFrom="page">
                <wp14:pctHeight>100800</wp14:pctHeight>
              </wp14:sizeRelV>
            </wp:anchor>
          </w:drawing>
        </mc:Choice>
        <mc:Fallback>
          <w:pict>
            <v:group w14:anchorId="7422CEEC" id="Group 18" o:spid="_x0000_s1026" alt="Background design frame and corner shapes" style="position:absolute;margin-left:0;margin-top:0;width:796.25pt;height:617.05pt;z-index:251666432;mso-width-percent:1007;mso-height-percent:1008;mso-top-percent:-8;mso-position-horizontal:center;mso-position-horizontal-relative:page;mso-position-vertical-relative:page;mso-width-percent:1007;mso-height-percent:1008;mso-top-percent:-8" coordsize="101123,78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">
              <v:group id="Group 2" o:spid="_x0000_s1027" style="position:absolute;width:101123;height:78352" coordorigin="-28,-99" coordsize="15925,123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">
                <v:shape id="Freeform 7" o:spid="_x0000_s1028" style="position:absolute;left:477;top:2730;width:11757;height:9027;visibility:visible;mso-wrap-style:square;v-text-anchor:top" coordsize="11757,90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" path="m11756,9026l,9026,,e" filled="f" strokecolor="#434f57 [3209]" strokeweight="1pt">
                  <v:path arrowok="t" o:connecttype="custom" o:connectlocs="11756,9026;0,9026;0,0" o:connectangles="0,0,0"/>
                </v:shape>
                <v:shape id="Freeform 4" o:spid="_x0000_s1029" style="position:absolute;left:6099;top:617;width:9124;height:9361;visibility:visible;mso-wrap-style:square;v-text-anchor:top" coordsize="9124,93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" path="m,l9123,r,9360e" filled="f" strokecolor="#3b6379 [3213]" strokeweight="2pt">
                  <v:path arrowok="t" o:connecttype="custom" o:connectlocs="0,0;9123,0;9123,9360" o:connectangles="0,0,0"/>
                </v:shape>
                <v:shape id="Freeform 5" o:spid="_x0000_s1030" style="position:absolute;left:6407;top:489;width:8943;height:9027;visibility:visible;mso-wrap-style:square;v-text-anchor:top" coordsize="8943,90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" path="m,l8942,r,9026e" filled="f" strokecolor="#3b6379 [3213]" strokeweight="1pt">
                  <v:path arrowok="t" o:connecttype="custom" o:connectlocs="0,0;8942,0;8942,9026" o:connectangles="0,0,0"/>
                </v:shape>
                <v:shape id="Freeform 6" o:spid="_x0000_s1031" style="position:absolute;left:604;top:2268;width:11938;height:9361;visibility:visible;mso-wrap-style:square;v-text-anchor:top" coordsize="11938,93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" path="m11937,9360l,9360,,e" filled="f" strokecolor="#434f57 [3209]" strokeweight="2pt">
                  <v:path arrowok="t" o:connecttype="custom" o:connectlocs="11937,9360;0,9360;0,0" o:connectangles="0,0,0"/>
                </v:shape>
                <v:shape id="Freeform 8" o:spid="_x0000_s1032" style="position:absolute;left:1;width:1938;height:3225;visibility:visible;mso-wrap-style:square;v-text-anchor:top" coordsize="1938,3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" path="m1937,l1406,,,2428r,796l1937,xe" fillcolor="#434f57 [3209]" stroked="f">
                  <v:path arrowok="t" o:connecttype="custom" o:connectlocs="1937,0;1406,0;0,2428;0,3224;1937,0" o:connectangles="0,0,0,0,0"/>
                </v:shape>
                <v:shape id="Freeform 9" o:spid="_x0000_s1033" style="position:absolute;left:1;width:3344;height:5780;visibility:visible;mso-wrap-style:square;v-text-anchor:top" coordsize="3344,5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" path="m3343,l1671,,,2890,,5780,3343,xe" fillcolor="#3b6379 [3213]" stroked="f">
                  <v:path arrowok="t" o:connecttype="custom" o:connectlocs="3343,0;1671,0;0,2890;0,5780;3343,0" o:connectangles="0,0,0,0,0"/>
                </v:shape>
                <v:shape id="Freeform 10" o:spid="_x0000_s1034" style="position:absolute;left:-28;top:-99;width:1570;height:2745;visibility:visible;mso-wrap-style:square;v-text-anchor:top" coordsize="1570,27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" path="m1569,l,,,2744,1569,xe" fillcolor="#0db1c1 [3204]" stroked="f">
                  <v:path arrowok="t" o:connecttype="custom" o:connectlocs="1569,0;0,0;0,2744;1569,0" o:connectangles="0,0,0,0"/>
                </v:shape>
                <v:shape id="Freeform 11" o:spid="_x0000_s1035" style="position:absolute;left:2509;width:1685;height:2890;visibility:visible;mso-wrap-style:square;v-text-anchor:top" coordsize="1685,2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" path="m835,l,1445,835,2890,1684,1488,835,xe" fillcolor="#0db1c1 [3204]" stroked="f">
                  <v:path arrowok="t" o:connecttype="custom" o:connectlocs="835,0;0,1445;835,2890;1684,1488;835,0" o:connectangles="0,0,0,0,0"/>
                </v:shape>
                <v:shape id="Freeform 12" o:spid="_x0000_s1036" style="position:absolute;left:3330;width:3345;height:2890;visibility:visible;mso-wrap-style:square;v-text-anchor:top" coordsize="3345,2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" path="m3344,l1757,,,2890r1672,l3344,xe" fillcolor="#3b6379 [3213]" stroked="f">
                  <v:path arrowok="t" o:connecttype="custom" o:connectlocs="3344,0;1757,0;0,2890;1672,2890;3344,0" o:connectangles="0,0,0,0,0"/>
                </v:shape>
                <v:shape id="Freeform 13" o:spid="_x0000_s1037" style="position:absolute;left:14627;top:10222;width:1213;height:2018;visibility:visible;mso-wrap-style:square;v-text-anchor:top" coordsize="1213,20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" path="m1212,l,2017r332,l1212,499,1212,xe" fillcolor="#434f57 [3209]" stroked="f">
                  <v:path arrowok="t" o:connecttype="custom" o:connectlocs="1212,0;0,2017;332,2017;1212,499;1212,0" o:connectangles="0,0,0,0,0"/>
                </v:shape>
                <v:shape id="Freeform 14" o:spid="_x0000_s1038" style="position:absolute;left:13746;top:8620;width:2094;height:3620;visibility:visible;mso-wrap-style:square;v-text-anchor:top" coordsize="2094,36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" path="m2093,l,3619r1047,l2093,1811,2093,xe" fillcolor="#3b6379 [3213]" stroked="f">
                  <v:path arrowok="t" o:connecttype="custom" o:connectlocs="2093,0;0,3619;1047,3619;2093,1811;2093,0" o:connectangles="0,0,0,0,0"/>
                </v:shape>
                <v:shape id="Freeform 15" o:spid="_x0000_s1039" style="position:absolute;left:14915;top:10523;width:982;height:1717;visibility:visible;mso-wrap-style:square;v-text-anchor:top" coordsize="982,1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" path="m981,l,1716r981,l981,xe" fillcolor="#0db1c1 [3204]" stroked="f">
                  <v:path arrowok="t" o:connecttype="custom" o:connectlocs="981,0;0,1716;981,1716;981,0" o:connectangles="0,0,0,0"/>
                </v:shape>
                <v:shape id="Freeform 16" o:spid="_x0000_s1040" style="position:absolute;left:13213;top:10428;width:1057;height:1812;visibility:visible;mso-wrap-style:square;v-text-anchor:top" coordsize="1057,18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" path="m532,l,878r531,933l532,1811,1056,905,532,xe" fillcolor="#38aecc [3215]" stroked="f">
                  <v:path arrowok="t" o:connecttype="custom" o:connectlocs="532,0;0,878;531,1811;532,1811;1056,905;532,0" o:connectangles="0,0,0,0,0,0"/>
                </v:shape>
                <v:shape id="Freeform 17" o:spid="_x0000_s1041" style="position:absolute;left:11663;top:10428;width:2097;height:1812;visibility:visible;mso-wrap-style:square;v-text-anchor:top" coordsize="2097,18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" path="m2096,l1048,,,1811r995,l2096,xe" fillcolor="#3b6379 [3213]" stroked="f">
                  <v:path arrowok="t" o:connecttype="custom" o:connectlocs="2096,0;1048,0;0,1811;995,1811;2096,0" o:connectangles="0,0,0,0,0"/>
                </v:shape>
                <v:shape id="Freeform 41" o:spid="_x0000_s1042" style="position:absolute;left:4194;top:7410;width:7382;height:20;visibility:visible;mso-wrap-style:square;v-text-anchor:top" coordsize="7382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" path="m,l7381,e" filled="f" strokecolor="#3b6379 [3213]" strokeweight="1pt">
                  <v:path arrowok="t" o:connecttype="custom" o:connectlocs="0,0;7381,0" o:connectangles="0,0"/>
                </v:shape>
                <v:shape id="Freeform 42" o:spid="_x0000_s1043" style="position:absolute;left:2220;top:10335;width:5350;height:20;visibility:visible;mso-wrap-style:square;v-text-anchor:top" coordsize="5350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" path="m,l5349,e" filled="f" strokecolor="#3b6379 [3213]" strokeweight="1pt">
                  <v:path arrowok="t" o:connecttype="custom" o:connectlocs="0,0;5349,0" o:connectangles="0,0"/>
                </v:shape>
                <v:shape id="Freeform 43" o:spid="_x0000_s1044" style="position:absolute;left:8817;top:10311;width:3290;height:20;visibility:visible;mso-wrap-style:square;v-text-anchor:top" coordsize="3290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" path="m,l3289,e" filled="f" strokecolor="#3b6379 [3213]" strokeweight="1pt">
                  <v:path arrowok="t" o:connecttype="custom" o:connectlocs="0,0;3289,0" o:connectangles="0,0"/>
                </v:shape>
              </v:group>
              <v:group id="Group 48" o:spid="_x0000_s1045" style="position:absolute;left:81167;top:6001;width:13780;height:21384" coordorigin="-692,-1836" coordsize="13779,21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">
                <v:shape id="Shape" o:spid="_x0000_s1046" style="position:absolute;left:665;top:11471;width:1919;height:8076;visibility:visible;mso-wrap-style:square;v-text-anchor:middle" coordsize="21336,213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" path="m15689,l9477,,18,20460v-282,637,2683,1140,5083,704l12160,19957,21336,,15689,xe" fillcolor="#434f57 [3209]" stroked="f" strokeweight="1pt">
                  <v:stroke miterlimit="4" joinstyle="miter"/>
                  <v:path arrowok="t" o:extrusionok="f" o:connecttype="custom" o:connectlocs="95970,403787;95970,403787;95970,403787;95970,403787" o:connectangles="0,90,180,270"/>
                </v:shape>
                <v:shape id="Shape" o:spid="_x0000_s1047" style="position:absolute;left:9718;top:11471;width:1920;height:8065;visibility:visible;mso-wrap-style:square;v-text-anchor:middle" coordsize="21336,213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" path="m5929,l,,9176,20019r7059,1211c18635,21600,21600,21163,21318,20523l11859,,5929,xe" fillcolor="#434f57 [3209]" stroked="f" strokeweight="1pt">
                  <v:stroke miterlimit="4" joinstyle="miter"/>
                  <v:path arrowok="t" o:extrusionok="f" o:connecttype="custom" o:connectlocs="95970,403246;95970,403246;95970,403246;95970,403246" o:connectangles="0,90,180,270"/>
                </v:shape>
                <v:shape id="Shape" o:spid="_x0000_s1048" style="position:absolute;left:2204;top:11743;width:7937;height:7074;visibility:visible;mso-wrap-style:square;v-text-anchor:middle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" path="m18732,1125l17626,2831,15794,2172,13893,1512,12303,2831,10783,4072,9262,2831,7672,1512,5772,2172,3940,2831,2834,1125,2108,,,21600,10333,13611v277,-232,657,-232,934,l21600,21600,19492,r-760,1125xe" fillcolor="#0db1c1 [3204]" stroked="f" strokeweight="1pt">
                  <v:stroke miterlimit="4" joinstyle="miter"/>
                  <v:path arrowok="t" o:extrusionok="f" o:connecttype="custom" o:connectlocs="396875,353696;396875,353696;396875,353696;396875,353696" o:connectangles="0,90,180,270"/>
                </v:shape>
                <v:shape id="Shape" o:spid="_x0000_s1049" style="position:absolute;left:-692;top:-1836;width:13778;height:13804;visibility:visible;mso-wrap-style:square;v-text-anchor:middle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" path="m21600,10790l20505,9240r577,-1788l19569,6319r,-1888l17718,3895,17141,2106r-1892,l14115,556r-1792,577l10770,,9217,1093,7426,556,6291,2067r-1891,l3822,3915,2031,4491r,1888l518,7511r577,1789l,10850r1095,1550l518,14188r1513,1133l2031,17208r1791,577l4400,19573r1891,l7426,21083r1791,-576l10770,21600r1553,-1093l14115,21083r1134,-1510l17141,19573r577,-1788l19510,17208r,-1887l21023,14188r-578,-1788l21600,10790xe" fillcolor="#0db1c1 [3204]" stroked="f" strokeweight="1pt">
                  <v:stroke miterlimit="4" joinstyle="miter"/>
                  <v:path arrowok="t" o:extrusionok="f" o:connecttype="custom" o:connectlocs="688976,690246;688976,690246;688976,690246;688976,690246" o:connectangles="0,90,180,270"/>
                </v:shape>
                <v:shape id="Shape" o:spid="_x0000_s1050" style="position:absolute;left:1389;top:245;width:9296;height:9322;visibility:visible;mso-wrap-style:square;v-text-anchor:middle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" path="m10800,21600c4839,21600,,16774,,10829,,4885,4839,,10800,v5961,,10800,4826,10800,10771c21600,16715,16761,21600,10800,21600xe" stroked="f" strokeweight="1pt">
                  <v:stroke miterlimit="4" joinstyle="miter"/>
                  <v:path arrowok="t" o:extrusionok="f" o:connecttype="custom" o:connectlocs="464821,466091;464821,466091;464821,466091;464821,466091" o:connectangles="0,90,180,270"/>
                </v:shape>
                <v:shape id="Shape" o:spid="_x0000_s1051" style="position:absolute;left:3290;top:2599;width:5703;height:5207;visibility:visible;mso-wrap-style:square;v-text-anchor:middle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" path="m17607,3108l17607,,4041,r,3108l,3108,,7534v,2212,1732,4109,3752,4109l4570,11643v914,2318,2838,4109,5244,4531l9814,18492v-1828,316,-3464,1422,-4570,3108l16356,21600c15346,19914,13710,18808,11786,18492r,-2318c14192,15752,16116,14066,17030,11643r818,c19868,11643,21600,9746,21600,7534r,-4426l17607,3108xm3656,9430v-914,,-1732,-790,-1732,-1896l1924,5426r2021,l3945,8851v,210,,421,,579l3656,9430xm19628,7534v,1001,-722,1896,-1732,1896l17607,9430v,-210,,-421,,-579l17607,5426r2021,l19628,7534xe" fillcolor="#434f57 [3209]" stroked="f" strokeweight="1pt">
                  <v:stroke miterlimit="4" joinstyle="miter"/>
                  <v:path arrowok="t" o:extrusionok="f" o:connecttype="custom" o:connectlocs="285116,260350;285116,260350;285116,260350;285116,260350" o:connectangles="0,90,180,270"/>
                </v:shape>
              </v:group>
              <w10:wrap anchorx="page" anchory="page"/>
            </v:group>
          </w:pict>
        </mc:Fallback>
      </mc:AlternateContent>
    </w:r>
    <w:r w:rsidR="00E31E21">
      <w:rPr>
        <w:noProof/>
      </w:rPr>
      <w:drawing>
        <wp:anchor distT="0" distB="0" distL="114300" distR="114300" simplePos="0" relativeHeight="251656191" behindDoc="1" locked="0" layoutInCell="1" allowOverlap="1" wp14:anchorId="543F4902" wp14:editId="1AE0A9D8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9290304" cy="6995351"/>
          <wp:effectExtent l="0" t="0" r="6350" b="0"/>
          <wp:wrapNone/>
          <wp:docPr id="19" name="Picture 19" descr="Background image. Lines. Opaqu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Background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0304" cy="69953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bordersDoNotSurroundHeader/>
  <w:bordersDoNotSurroundFooter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87"/>
    <w:rsid w:val="0006192F"/>
    <w:rsid w:val="00072837"/>
    <w:rsid w:val="000A27D8"/>
    <w:rsid w:val="001B24AF"/>
    <w:rsid w:val="001E1310"/>
    <w:rsid w:val="00254B64"/>
    <w:rsid w:val="003442E3"/>
    <w:rsid w:val="003512C5"/>
    <w:rsid w:val="003F140B"/>
    <w:rsid w:val="004B528E"/>
    <w:rsid w:val="004E338A"/>
    <w:rsid w:val="004F23E5"/>
    <w:rsid w:val="0050334E"/>
    <w:rsid w:val="00657B53"/>
    <w:rsid w:val="0069082D"/>
    <w:rsid w:val="0076169C"/>
    <w:rsid w:val="008A067C"/>
    <w:rsid w:val="008B0487"/>
    <w:rsid w:val="00993428"/>
    <w:rsid w:val="009F1738"/>
    <w:rsid w:val="00A1495F"/>
    <w:rsid w:val="00A410FF"/>
    <w:rsid w:val="00AA0737"/>
    <w:rsid w:val="00AB489F"/>
    <w:rsid w:val="00B727D8"/>
    <w:rsid w:val="00BC2478"/>
    <w:rsid w:val="00C152DC"/>
    <w:rsid w:val="00DC03CB"/>
    <w:rsid w:val="00E15687"/>
    <w:rsid w:val="00E31E21"/>
    <w:rsid w:val="00E64904"/>
    <w:rsid w:val="00ED586A"/>
    <w:rsid w:val="00EF16E7"/>
    <w:rsid w:val="00F14D56"/>
    <w:rsid w:val="00FC0A18"/>
    <w:rsid w:val="00FF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0CB3D"/>
  <w14:defaultImageDpi w14:val="0"/>
  <w15:docId w15:val="{79E9F0DA-80AF-5B48-B31A-A1986845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rsid w:val="008A067C"/>
    <w:pPr>
      <w:widowControl w:val="0"/>
      <w:autoSpaceDE w:val="0"/>
      <w:autoSpaceDN w:val="0"/>
      <w:adjustRightInd w:val="0"/>
      <w:jc w:val="center"/>
    </w:pPr>
    <w:rPr>
      <w:rFonts w:asciiTheme="minorHAnsi" w:hAnsiTheme="minorHAnsi" w:cs="Georgia"/>
      <w:i/>
      <w:iCs/>
      <w:color w:val="0DB1C1" w:themeColor="accen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06192F"/>
    <w:rPr>
      <w:i w:val="0"/>
      <w:iCs w:val="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A067C"/>
    <w:rPr>
      <w:rFonts w:asciiTheme="minorHAnsi" w:hAnsiTheme="minorHAnsi" w:cs="Georgia"/>
      <w:color w:val="0DB1C1" w:themeColor="accent1"/>
      <w:sz w:val="28"/>
      <w:szCs w:val="28"/>
    </w:rPr>
  </w:style>
  <w:style w:type="paragraph" w:styleId="ListParagraph">
    <w:name w:val="List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657B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0737"/>
    <w:rPr>
      <w:rFonts w:asciiTheme="minorHAnsi" w:hAnsiTheme="minorHAnsi" w:cs="Georgia"/>
      <w:i/>
      <w:iCs/>
      <w:color w:val="0DB1C1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rsid w:val="00657B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0737"/>
    <w:rPr>
      <w:rFonts w:asciiTheme="minorHAnsi" w:hAnsiTheme="minorHAnsi" w:cs="Georgia"/>
      <w:i/>
      <w:iCs/>
      <w:color w:val="0DB1C1" w:themeColor="accent1"/>
      <w:sz w:val="28"/>
      <w:szCs w:val="28"/>
    </w:rPr>
  </w:style>
  <w:style w:type="paragraph" w:styleId="Title">
    <w:name w:val="Title"/>
    <w:basedOn w:val="BodyText"/>
    <w:next w:val="Normal"/>
    <w:link w:val="TitleChar"/>
    <w:uiPriority w:val="10"/>
    <w:qFormat/>
    <w:rsid w:val="00AA0737"/>
    <w:pPr>
      <w:kinsoku w:val="0"/>
      <w:overflowPunct w:val="0"/>
      <w:spacing w:before="120" w:after="120"/>
    </w:pPr>
    <w:rPr>
      <w:rFonts w:asciiTheme="majorHAnsi" w:hAnsiTheme="majorHAnsi"/>
      <w:i/>
      <w:sz w:val="116"/>
      <w:szCs w:val="116"/>
    </w:rPr>
  </w:style>
  <w:style w:type="character" w:customStyle="1" w:styleId="TitleChar">
    <w:name w:val="Title Char"/>
    <w:basedOn w:val="DefaultParagraphFont"/>
    <w:link w:val="Title"/>
    <w:uiPriority w:val="10"/>
    <w:rsid w:val="00AA0737"/>
    <w:rPr>
      <w:rFonts w:asciiTheme="majorHAnsi" w:hAnsiTheme="majorHAnsi" w:cs="Georgia"/>
      <w:i/>
      <w:color w:val="0DB1C1" w:themeColor="accent1"/>
      <w:sz w:val="116"/>
      <w:szCs w:val="116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AA0737"/>
    <w:pPr>
      <w:kinsoku w:val="0"/>
      <w:overflowPunct w:val="0"/>
      <w:spacing w:before="120" w:after="480"/>
    </w:pPr>
    <w:rPr>
      <w:rFonts w:asciiTheme="majorHAnsi" w:hAnsiTheme="majorHAnsi"/>
      <w:i/>
      <w:caps/>
      <w:sz w:val="58"/>
      <w:szCs w:val="58"/>
    </w:rPr>
  </w:style>
  <w:style w:type="character" w:customStyle="1" w:styleId="SubtitleChar">
    <w:name w:val="Subtitle Char"/>
    <w:basedOn w:val="DefaultParagraphFont"/>
    <w:link w:val="Subtitle"/>
    <w:uiPriority w:val="11"/>
    <w:rsid w:val="00AA0737"/>
    <w:rPr>
      <w:rFonts w:asciiTheme="majorHAnsi" w:hAnsiTheme="majorHAnsi" w:cs="Georgia"/>
      <w:i/>
      <w:caps/>
      <w:color w:val="0DB1C1" w:themeColor="accent1"/>
      <w:sz w:val="58"/>
      <w:szCs w:val="58"/>
    </w:rPr>
  </w:style>
  <w:style w:type="paragraph" w:customStyle="1" w:styleId="Name">
    <w:name w:val="Name"/>
    <w:basedOn w:val="BodyText"/>
    <w:uiPriority w:val="1"/>
    <w:qFormat/>
    <w:rsid w:val="00AA0737"/>
    <w:pPr>
      <w:kinsoku w:val="0"/>
      <w:overflowPunct w:val="0"/>
      <w:spacing w:before="360" w:after="360"/>
    </w:pPr>
    <w:rPr>
      <w:rFonts w:asciiTheme="majorHAnsi" w:hAnsiTheme="majorHAnsi" w:cs="Georgia-BoldItalic"/>
      <w:b/>
      <w:bCs/>
      <w:i/>
      <w:color w:val="38AECC" w:themeColor="text2"/>
      <w:sz w:val="76"/>
      <w:szCs w:val="76"/>
    </w:rPr>
  </w:style>
  <w:style w:type="table" w:styleId="TableGrid">
    <w:name w:val="Table Grid"/>
    <w:basedOn w:val="TableNormal"/>
    <w:uiPriority w:val="39"/>
    <w:rsid w:val="00AA0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A07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20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acquelinebabe/Downloads/tf78500733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3ED2904258A0449BB13E61B78E13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AD700-6F08-1143-978E-AEC8885DCD4A}"/>
      </w:docPartPr>
      <w:docPartBody>
        <w:p w:rsidR="005650EB" w:rsidRDefault="00846A3B">
          <w:pPr>
            <w:pStyle w:val="B3ED2904258A0449BB13E61B78E13C4A"/>
          </w:pPr>
          <w:r w:rsidRPr="00AA0737">
            <w:rPr>
              <w:i/>
            </w:rPr>
            <w:t>Name of Recipient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-BoldItalic">
    <w:altName w:val="Georgia"/>
    <w:panose1 w:val="020408020504050902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3B"/>
    <w:rsid w:val="00070BAE"/>
    <w:rsid w:val="001E3F99"/>
    <w:rsid w:val="004D7A4A"/>
    <w:rsid w:val="005650EB"/>
    <w:rsid w:val="005816C3"/>
    <w:rsid w:val="00846A3B"/>
    <w:rsid w:val="009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3ED2904258A0449BB13E61B78E13C4A">
    <w:name w:val="B3ED2904258A0449BB13E61B78E13C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Employee of the Month">
  <a:themeElements>
    <a:clrScheme name="Modules">
      <a:dk1>
        <a:srgbClr val="3B6379"/>
      </a:dk1>
      <a:lt1>
        <a:srgbClr val="FFFFFF"/>
      </a:lt1>
      <a:dk2>
        <a:srgbClr val="38AECC"/>
      </a:dk2>
      <a:lt2>
        <a:srgbClr val="E7E6E6"/>
      </a:lt2>
      <a:accent1>
        <a:srgbClr val="0DB1C1"/>
      </a:accent1>
      <a:accent2>
        <a:srgbClr val="FBAF1A"/>
      </a:accent2>
      <a:accent3>
        <a:srgbClr val="D84982"/>
      </a:accent3>
      <a:accent4>
        <a:srgbClr val="E9F0F3"/>
      </a:accent4>
      <a:accent5>
        <a:srgbClr val="596973"/>
      </a:accent5>
      <a:accent6>
        <a:srgbClr val="434F57"/>
      </a:accent6>
      <a:hlink>
        <a:srgbClr val="38AECC"/>
      </a:hlink>
      <a:folHlink>
        <a:srgbClr val="3A6278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mployee of the Month" id="{4C2246DC-38FD-FF4D-97F8-163CC6B51FD9}" vid="{18AF4CF9-A717-9743-94E0-884D68F654A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0CF898-44E0-4AAA-B0C4-EE57BE35B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E42A68-6BE7-4B66-99F2-5F3FFE2789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C754384-3C0D-F448-B35A-34A5AA826E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8A4FBC-E282-45D6-A790-8BBD0B1B5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tf78500733_win32.dotx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Certificate_Employee of the Month_AB - v1</vt:lpstr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Certificate_Employee of the Month_AB - v1</dc:title>
  <dc:subject/>
  <dc:creator>Jackie Babe</dc:creator>
  <cp:keywords/>
  <dc:description/>
  <cp:lastModifiedBy>Elizabeth Bevin</cp:lastModifiedBy>
  <cp:revision>2</cp:revision>
  <dcterms:created xsi:type="dcterms:W3CDTF">2021-02-05T03:11:00Z</dcterms:created>
  <dcterms:modified xsi:type="dcterms:W3CDTF">2021-02-05T03:11:00Z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CC 2015 (Macintosh)</vt:lpwstr>
  </property>
  <property fmtid="{D5CDD505-2E9C-101B-9397-08002B2CF9AE}" pid="3" name="ContentTypeId">
    <vt:lpwstr>0x010100DEEA25CC0A0AC24199CDC46C25B8B0BC</vt:lpwstr>
  </property>
</Properties>
</file>